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F01P.0.410144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Blumberg, Gemeinsame Unterbringung Fliegerstaffel, Baustromprüfung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BER-B-30024148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Baustromprüfung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